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2E22C8" w14:textId="77777777" w:rsidR="007D74B4" w:rsidRPr="002E117C" w:rsidRDefault="00D1375F" w:rsidP="004A12CB">
      <w:pPr>
        <w:jc w:val="right"/>
        <w:rPr>
          <w:rFonts w:cs="Arial"/>
        </w:rPr>
      </w:pPr>
      <w:r>
        <w:fldChar w:fldCharType="begin"/>
      </w:r>
      <w:r>
        <w:instrText xml:space="preserve"> SKIPIF </w:instrText>
      </w:r>
      <w:fldSimple w:instr=" MERGEFIELD VM ">
        <w:r w:rsidR="00197272">
          <w:rPr>
            <w:noProof/>
          </w:rPr>
          <w:instrText>ja</w:instrText>
        </w:r>
      </w:fldSimple>
      <w:r>
        <w:instrText xml:space="preserve">= ""  </w:instrText>
      </w:r>
      <w:r>
        <w:fldChar w:fldCharType="end"/>
      </w: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4536"/>
        <w:gridCol w:w="1844"/>
        <w:gridCol w:w="3259"/>
      </w:tblGrid>
      <w:tr w:rsidR="002E117C" w:rsidRPr="00E548F0" w14:paraId="397676ED" w14:textId="77777777" w:rsidTr="00430019">
        <w:trPr>
          <w:trHeight w:hRule="exact" w:val="567"/>
          <w:jc w:val="center"/>
        </w:trPr>
        <w:tc>
          <w:tcPr>
            <w:tcW w:w="4536" w:type="dxa"/>
            <w:tcBorders>
              <w:bottom w:val="single" w:sz="4" w:space="0" w:color="auto"/>
            </w:tcBorders>
            <w:vAlign w:val="center"/>
          </w:tcPr>
          <w:p w14:paraId="7FF92EF7" w14:textId="77777777" w:rsidR="002E117C" w:rsidRPr="000105DC" w:rsidRDefault="002E117C" w:rsidP="006312DD">
            <w:pPr>
              <w:rPr>
                <w:rFonts w:cs="Arial"/>
                <w:bCs/>
                <w:sz w:val="16"/>
                <w:szCs w:val="16"/>
                <w:highlight w:val="yellow"/>
              </w:rPr>
            </w:pPr>
            <w:r w:rsidRPr="000105DC">
              <w:rPr>
                <w:rFonts w:cs="Arial"/>
                <w:bCs/>
                <w:sz w:val="16"/>
                <w:szCs w:val="16"/>
                <w:highlight w:val="yellow"/>
              </w:rPr>
              <w:t>Südwestdeutscher Hundesportverband</w:t>
            </w:r>
          </w:p>
          <w:p w14:paraId="623BC7DF" w14:textId="61FB04CF" w:rsidR="00A43506" w:rsidRPr="000105DC" w:rsidRDefault="002C4FF8" w:rsidP="009308D3">
            <w:pPr>
              <w:rPr>
                <w:rFonts w:cs="Arial"/>
                <w:bCs/>
                <w:sz w:val="16"/>
                <w:szCs w:val="16"/>
                <w:highlight w:val="yellow"/>
              </w:rPr>
            </w:pPr>
            <w:r>
              <w:rPr>
                <w:rFonts w:cs="Arial"/>
                <w:bCs/>
                <w:sz w:val="16"/>
                <w:szCs w:val="16"/>
                <w:highlight w:val="yellow"/>
              </w:rPr>
              <w:t>Fritz Mustermann</w:t>
            </w:r>
            <w:r w:rsidR="00C42A02" w:rsidRPr="000105DC">
              <w:rPr>
                <w:rFonts w:cs="Arial"/>
                <w:bCs/>
                <w:sz w:val="16"/>
                <w:szCs w:val="16"/>
                <w:highlight w:val="yellow"/>
              </w:rPr>
              <w:t xml:space="preserve">, </w:t>
            </w:r>
            <w:r>
              <w:rPr>
                <w:rFonts w:cs="Arial"/>
                <w:bCs/>
                <w:sz w:val="16"/>
                <w:szCs w:val="16"/>
                <w:highlight w:val="yellow"/>
              </w:rPr>
              <w:t>Musterstr.1</w:t>
            </w:r>
            <w:r w:rsidR="00C42A02" w:rsidRPr="000105DC">
              <w:rPr>
                <w:rFonts w:cs="Arial"/>
                <w:bCs/>
                <w:sz w:val="16"/>
                <w:szCs w:val="16"/>
                <w:highlight w:val="yellow"/>
              </w:rPr>
              <w:t xml:space="preserve">, </w:t>
            </w:r>
          </w:p>
          <w:p w14:paraId="158BB18B" w14:textId="2484C02A" w:rsidR="002E117C" w:rsidRPr="00F460C6" w:rsidRDefault="002C4FF8" w:rsidP="009308D3">
            <w:pPr>
              <w:rPr>
                <w:rFonts w:cs="Arial"/>
                <w:b/>
                <w:bCs/>
                <w:sz w:val="16"/>
                <w:szCs w:val="16"/>
              </w:rPr>
            </w:pPr>
            <w:r w:rsidRPr="002C4FF8">
              <w:rPr>
                <w:rFonts w:cs="Arial"/>
                <w:bCs/>
                <w:sz w:val="16"/>
                <w:szCs w:val="16"/>
                <w:highlight w:val="yellow"/>
              </w:rPr>
              <w:t>12345 Musterhausen</w:t>
            </w:r>
          </w:p>
        </w:tc>
        <w:tc>
          <w:tcPr>
            <w:tcW w:w="1844" w:type="dxa"/>
            <w:vMerge w:val="restart"/>
            <w:vAlign w:val="center"/>
          </w:tcPr>
          <w:p w14:paraId="2B26E60F" w14:textId="77777777" w:rsidR="002E117C" w:rsidRPr="00F460C6" w:rsidRDefault="002E117C" w:rsidP="00F460C6">
            <w:pPr>
              <w:tabs>
                <w:tab w:val="left" w:pos="6804"/>
              </w:tabs>
              <w:rPr>
                <w:rFonts w:cs="Arial"/>
              </w:rPr>
            </w:pPr>
          </w:p>
        </w:tc>
        <w:tc>
          <w:tcPr>
            <w:tcW w:w="3259" w:type="dxa"/>
            <w:vMerge w:val="restart"/>
            <w:vAlign w:val="center"/>
          </w:tcPr>
          <w:p w14:paraId="0E5488A5" w14:textId="2F8DE437" w:rsidR="002E117C" w:rsidRPr="000105DC" w:rsidRDefault="002C4FF8" w:rsidP="00F460C6">
            <w:pPr>
              <w:tabs>
                <w:tab w:val="left" w:pos="6804"/>
              </w:tabs>
              <w:spacing w:after="60"/>
              <w:rPr>
                <w:rFonts w:cs="Arial"/>
                <w:b/>
                <w:highlight w:val="yellow"/>
              </w:rPr>
            </w:pPr>
            <w:r>
              <w:rPr>
                <w:rFonts w:cs="Arial"/>
                <w:b/>
                <w:highlight w:val="yellow"/>
              </w:rPr>
              <w:t>Fritz Mustermann</w:t>
            </w:r>
          </w:p>
          <w:p w14:paraId="5C0AE873" w14:textId="6D170F9B" w:rsidR="002E117C" w:rsidRPr="000105DC" w:rsidRDefault="00A43506" w:rsidP="00F460C6">
            <w:pPr>
              <w:tabs>
                <w:tab w:val="left" w:pos="6804"/>
              </w:tabs>
              <w:spacing w:after="60"/>
              <w:rPr>
                <w:rFonts w:cs="Arial"/>
                <w:highlight w:val="yellow"/>
              </w:rPr>
            </w:pPr>
            <w:r w:rsidRPr="000105DC">
              <w:rPr>
                <w:rFonts w:cs="Arial"/>
                <w:highlight w:val="yellow"/>
              </w:rPr>
              <w:t>2</w:t>
            </w:r>
            <w:r w:rsidR="00C42A02" w:rsidRPr="000105DC">
              <w:rPr>
                <w:rFonts w:cs="Arial"/>
                <w:highlight w:val="yellow"/>
              </w:rPr>
              <w:t>.</w:t>
            </w:r>
            <w:r w:rsidR="008C7265" w:rsidRPr="000105DC">
              <w:rPr>
                <w:rFonts w:cs="Arial"/>
                <w:highlight w:val="yellow"/>
              </w:rPr>
              <w:t xml:space="preserve"> </w:t>
            </w:r>
            <w:r w:rsidR="00C42A02" w:rsidRPr="000105DC">
              <w:rPr>
                <w:rFonts w:cs="Arial"/>
                <w:highlight w:val="yellow"/>
              </w:rPr>
              <w:t>Vorsitzende</w:t>
            </w:r>
            <w:r w:rsidR="008C7265" w:rsidRPr="000105DC">
              <w:rPr>
                <w:rFonts w:cs="Arial"/>
                <w:highlight w:val="yellow"/>
              </w:rPr>
              <w:t>r</w:t>
            </w:r>
          </w:p>
          <w:p w14:paraId="29845AB2" w14:textId="61827EDF" w:rsidR="002E117C" w:rsidRPr="000105DC" w:rsidRDefault="002C4FF8" w:rsidP="00F460C6">
            <w:pPr>
              <w:tabs>
                <w:tab w:val="left" w:pos="6804"/>
              </w:tabs>
              <w:spacing w:after="60"/>
              <w:rPr>
                <w:rFonts w:cs="Arial"/>
                <w:highlight w:val="yellow"/>
              </w:rPr>
            </w:pPr>
            <w:r>
              <w:rPr>
                <w:rFonts w:cs="Arial"/>
                <w:highlight w:val="yellow"/>
              </w:rPr>
              <w:t>Musterstr.</w:t>
            </w:r>
            <w:r w:rsidR="00A43506" w:rsidRPr="000105DC">
              <w:rPr>
                <w:rFonts w:cs="Arial"/>
                <w:highlight w:val="yellow"/>
              </w:rPr>
              <w:t xml:space="preserve"> Str.</w:t>
            </w:r>
            <w:r>
              <w:rPr>
                <w:rFonts w:cs="Arial"/>
                <w:highlight w:val="yellow"/>
              </w:rPr>
              <w:t>1</w:t>
            </w:r>
          </w:p>
          <w:p w14:paraId="55982D1D" w14:textId="45C23DF6" w:rsidR="002E117C" w:rsidRPr="002C4FF8" w:rsidRDefault="002C4FF8" w:rsidP="00F460C6">
            <w:pPr>
              <w:tabs>
                <w:tab w:val="left" w:pos="6804"/>
              </w:tabs>
              <w:spacing w:after="60"/>
              <w:rPr>
                <w:rFonts w:cs="Arial"/>
                <w:highlight w:val="yellow"/>
              </w:rPr>
            </w:pPr>
            <w:r>
              <w:rPr>
                <w:rFonts w:cs="Arial"/>
                <w:highlight w:val="yellow"/>
              </w:rPr>
              <w:t>12345</w:t>
            </w:r>
            <w:r w:rsidR="00A43506" w:rsidRPr="002C4FF8">
              <w:rPr>
                <w:rFonts w:cs="Arial"/>
                <w:highlight w:val="yellow"/>
              </w:rPr>
              <w:t xml:space="preserve"> </w:t>
            </w:r>
            <w:r>
              <w:rPr>
                <w:rFonts w:cs="Arial"/>
                <w:highlight w:val="yellow"/>
              </w:rPr>
              <w:t>Musterhausen</w:t>
            </w:r>
          </w:p>
          <w:p w14:paraId="4A079231" w14:textId="39581CC8" w:rsidR="002E117C" w:rsidRPr="002C4FF8" w:rsidRDefault="009308D3" w:rsidP="00F460C6">
            <w:pPr>
              <w:tabs>
                <w:tab w:val="left" w:pos="6804"/>
              </w:tabs>
              <w:spacing w:after="60"/>
              <w:rPr>
                <w:rFonts w:cs="Arial"/>
                <w:highlight w:val="yellow"/>
              </w:rPr>
            </w:pPr>
            <w:r w:rsidRPr="002C4FF8">
              <w:rPr>
                <w:rFonts w:cs="Arial"/>
                <w:highlight w:val="yellow"/>
              </w:rPr>
              <w:t xml:space="preserve">Tel. </w:t>
            </w:r>
            <w:r w:rsidR="00C42A02" w:rsidRPr="002C4FF8">
              <w:rPr>
                <w:rFonts w:cs="Arial"/>
                <w:highlight w:val="yellow"/>
              </w:rPr>
              <w:t>0</w:t>
            </w:r>
            <w:r w:rsidR="002C4FF8">
              <w:rPr>
                <w:rFonts w:cs="Arial"/>
                <w:highlight w:val="yellow"/>
              </w:rPr>
              <w:t>1234</w:t>
            </w:r>
            <w:r w:rsidR="00FB624C" w:rsidRPr="002C4FF8">
              <w:rPr>
                <w:rFonts w:cs="Arial"/>
                <w:highlight w:val="yellow"/>
              </w:rPr>
              <w:t xml:space="preserve"> – </w:t>
            </w:r>
            <w:r w:rsidR="002C4FF8">
              <w:rPr>
                <w:rFonts w:cs="Arial"/>
                <w:highlight w:val="yellow"/>
              </w:rPr>
              <w:t>567890</w:t>
            </w:r>
          </w:p>
          <w:p w14:paraId="174E7F4D" w14:textId="11A382D7" w:rsidR="002E117C" w:rsidRPr="002C4FF8" w:rsidRDefault="002E117C" w:rsidP="009308D3">
            <w:pPr>
              <w:tabs>
                <w:tab w:val="left" w:pos="6804"/>
              </w:tabs>
              <w:rPr>
                <w:rFonts w:cs="Arial"/>
                <w:sz w:val="18"/>
              </w:rPr>
            </w:pPr>
            <w:r w:rsidRPr="002C4FF8">
              <w:rPr>
                <w:rFonts w:cs="Arial"/>
                <w:highlight w:val="yellow"/>
              </w:rPr>
              <w:t xml:space="preserve">E-Mail: </w:t>
            </w:r>
            <w:r w:rsidR="002D7C45" w:rsidRPr="002C4FF8">
              <w:rPr>
                <w:rFonts w:cs="Arial"/>
                <w:highlight w:val="yellow"/>
              </w:rPr>
              <w:t>f</w:t>
            </w:r>
            <w:r w:rsidR="002C4FF8" w:rsidRPr="002C4FF8">
              <w:rPr>
                <w:rFonts w:cs="Arial"/>
                <w:highlight w:val="yellow"/>
              </w:rPr>
              <w:t>mustermann</w:t>
            </w:r>
            <w:r w:rsidR="00C42A02" w:rsidRPr="002C4FF8">
              <w:rPr>
                <w:rFonts w:cs="Arial"/>
                <w:highlight w:val="yellow"/>
              </w:rPr>
              <w:t>@swhv.de</w:t>
            </w:r>
          </w:p>
        </w:tc>
      </w:tr>
      <w:tr w:rsidR="002E117C" w:rsidRPr="00F460C6" w14:paraId="2892B39A" w14:textId="77777777" w:rsidTr="00430019">
        <w:trPr>
          <w:cantSplit/>
          <w:trHeight w:hRule="exact" w:val="1887"/>
          <w:jc w:val="center"/>
        </w:trPr>
        <w:tc>
          <w:tcPr>
            <w:tcW w:w="4536" w:type="dxa"/>
            <w:tcBorders>
              <w:top w:val="single" w:sz="4" w:space="0" w:color="auto"/>
            </w:tcBorders>
          </w:tcPr>
          <w:p w14:paraId="2E4356BF" w14:textId="77777777" w:rsidR="00A83C61" w:rsidRPr="002C4FF8" w:rsidRDefault="00A83C61" w:rsidP="00430019">
            <w:pPr>
              <w:rPr>
                <w:rFonts w:cs="Arial"/>
                <w:noProof/>
                <w:sz w:val="16"/>
                <w:szCs w:val="16"/>
              </w:rPr>
            </w:pPr>
          </w:p>
          <w:p w14:paraId="72D011F6" w14:textId="3F2E4137" w:rsidR="00825A96" w:rsidRPr="00072BE1" w:rsidRDefault="00825A96" w:rsidP="00E548F0">
            <w:pPr>
              <w:rPr>
                <w:rFonts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844" w:type="dxa"/>
            <w:vMerge/>
          </w:tcPr>
          <w:p w14:paraId="334DF883" w14:textId="77777777" w:rsidR="002E117C" w:rsidRPr="00F460C6" w:rsidRDefault="002E117C" w:rsidP="00F460C6">
            <w:pPr>
              <w:tabs>
                <w:tab w:val="left" w:pos="6804"/>
              </w:tabs>
              <w:rPr>
                <w:rFonts w:cs="Arial"/>
              </w:rPr>
            </w:pPr>
          </w:p>
        </w:tc>
        <w:tc>
          <w:tcPr>
            <w:tcW w:w="3259" w:type="dxa"/>
            <w:vMerge/>
          </w:tcPr>
          <w:p w14:paraId="51439407" w14:textId="77777777" w:rsidR="002E117C" w:rsidRPr="00F460C6" w:rsidRDefault="002E117C" w:rsidP="00F460C6">
            <w:pPr>
              <w:tabs>
                <w:tab w:val="left" w:pos="6804"/>
              </w:tabs>
              <w:rPr>
                <w:rFonts w:cs="Arial"/>
                <w:b/>
                <w:sz w:val="18"/>
              </w:rPr>
            </w:pPr>
          </w:p>
        </w:tc>
      </w:tr>
    </w:tbl>
    <w:p w14:paraId="1F00D35E" w14:textId="77C3701A" w:rsidR="00EA44F7" w:rsidRPr="0049343C" w:rsidRDefault="002C4FF8" w:rsidP="00EA44F7">
      <w:pPr>
        <w:tabs>
          <w:tab w:val="left" w:pos="6804"/>
        </w:tabs>
        <w:spacing w:before="120" w:after="240"/>
        <w:ind w:right="567"/>
        <w:jc w:val="right"/>
        <w:rPr>
          <w:rFonts w:cs="Arial"/>
          <w:sz w:val="24"/>
          <w:szCs w:val="24"/>
        </w:rPr>
      </w:pPr>
      <w:r w:rsidRPr="002C4FF8">
        <w:rPr>
          <w:rFonts w:cs="Arial"/>
          <w:sz w:val="24"/>
          <w:szCs w:val="24"/>
          <w:highlight w:val="yellow"/>
        </w:rPr>
        <w:t>Musterhausen</w:t>
      </w:r>
      <w:r w:rsidR="00C42A02">
        <w:rPr>
          <w:rFonts w:cs="Arial"/>
          <w:sz w:val="24"/>
          <w:szCs w:val="24"/>
        </w:rPr>
        <w:t>, den</w:t>
      </w:r>
      <w:r w:rsidR="00072BE1">
        <w:rPr>
          <w:rFonts w:cs="Arial"/>
          <w:sz w:val="24"/>
          <w:szCs w:val="24"/>
        </w:rPr>
        <w:t xml:space="preserve"> </w:t>
      </w:r>
      <w:r w:rsidR="00E548F0">
        <w:rPr>
          <w:rFonts w:cs="Arial"/>
          <w:sz w:val="24"/>
          <w:szCs w:val="24"/>
        </w:rPr>
        <w:t>XX</w:t>
      </w:r>
      <w:r w:rsidR="00072BE1">
        <w:rPr>
          <w:rFonts w:cs="Arial"/>
          <w:sz w:val="24"/>
          <w:szCs w:val="24"/>
        </w:rPr>
        <w:t>.</w:t>
      </w:r>
      <w:r w:rsidR="00E548F0">
        <w:rPr>
          <w:rFonts w:cs="Arial"/>
          <w:sz w:val="24"/>
          <w:szCs w:val="24"/>
        </w:rPr>
        <w:t>XX</w:t>
      </w:r>
      <w:r w:rsidR="00072BE1">
        <w:rPr>
          <w:rFonts w:cs="Arial"/>
          <w:sz w:val="24"/>
          <w:szCs w:val="24"/>
        </w:rPr>
        <w:t>.202</w:t>
      </w:r>
      <w:r w:rsidR="00E548F0">
        <w:rPr>
          <w:rFonts w:cs="Arial"/>
          <w:sz w:val="24"/>
          <w:szCs w:val="24"/>
        </w:rPr>
        <w:t>6</w:t>
      </w:r>
    </w:p>
    <w:p w14:paraId="7DB98E5E" w14:textId="750C0C56" w:rsidR="007D74B4" w:rsidRDefault="007B7F8B" w:rsidP="00AC6747">
      <w:pPr>
        <w:spacing w:before="360" w:after="360"/>
        <w:rPr>
          <w:rFonts w:cs="Arial"/>
          <w:b/>
          <w:bCs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t>Betreff</w:t>
      </w:r>
      <w:r w:rsidR="002368F0">
        <w:rPr>
          <w:rFonts w:cs="Arial"/>
          <w:b/>
          <w:bCs/>
          <w:sz w:val="24"/>
          <w:szCs w:val="24"/>
        </w:rPr>
        <w:t xml:space="preserve">: </w:t>
      </w:r>
    </w:p>
    <w:p w14:paraId="071C11AF" w14:textId="77777777" w:rsidR="00E548F0" w:rsidRPr="002368F0" w:rsidRDefault="00E548F0" w:rsidP="00AC6747">
      <w:pPr>
        <w:spacing w:before="360" w:after="360"/>
        <w:rPr>
          <w:rFonts w:cs="Arial"/>
          <w:b/>
          <w:bCs/>
          <w:sz w:val="24"/>
          <w:szCs w:val="24"/>
        </w:rPr>
      </w:pPr>
    </w:p>
    <w:p w14:paraId="7F0F0F5D" w14:textId="28BEB05C" w:rsidR="00072BE1" w:rsidRDefault="002368F0" w:rsidP="00072BE1">
      <w:pPr>
        <w:autoSpaceDE w:val="0"/>
        <w:autoSpaceDN w:val="0"/>
        <w:adjustRightInd w:val="0"/>
        <w:spacing w:after="120" w:line="360" w:lineRule="auto"/>
        <w:rPr>
          <w:sz w:val="22"/>
          <w:szCs w:val="22"/>
        </w:rPr>
      </w:pPr>
      <w:r>
        <w:rPr>
          <w:sz w:val="22"/>
          <w:szCs w:val="22"/>
        </w:rPr>
        <w:t>Sehr geehrte Kollegen</w:t>
      </w:r>
      <w:r w:rsidR="008C7265">
        <w:rPr>
          <w:sz w:val="22"/>
          <w:szCs w:val="22"/>
        </w:rPr>
        <w:t>,</w:t>
      </w:r>
    </w:p>
    <w:p w14:paraId="075FDC90" w14:textId="35B6BE5F" w:rsidR="00721428" w:rsidRDefault="00072BE1" w:rsidP="002368F0">
      <w:pPr>
        <w:autoSpaceDE w:val="0"/>
        <w:autoSpaceDN w:val="0"/>
        <w:adjustRightInd w:val="0"/>
        <w:spacing w:before="120" w:after="120" w:line="360" w:lineRule="auto"/>
        <w:rPr>
          <w:rFonts w:cs="Arial"/>
          <w:sz w:val="22"/>
          <w:szCs w:val="22"/>
        </w:rPr>
      </w:pPr>
      <w:r w:rsidRPr="000D49C1">
        <w:rPr>
          <w:rFonts w:cs="Arial"/>
          <w:sz w:val="22"/>
          <w:szCs w:val="22"/>
        </w:rPr>
        <w:t>Mit freundlichen Grüßen</w:t>
      </w:r>
    </w:p>
    <w:p w14:paraId="686E7EBF" w14:textId="2F8D9DE0" w:rsidR="002368F0" w:rsidRPr="002368F0" w:rsidRDefault="002C4FF8" w:rsidP="002368F0">
      <w:pPr>
        <w:autoSpaceDE w:val="0"/>
        <w:autoSpaceDN w:val="0"/>
        <w:adjustRightInd w:val="0"/>
        <w:spacing w:before="120" w:after="120" w:line="360" w:lineRule="auto"/>
        <w:rPr>
          <w:rFonts w:ascii="Freestyle Script" w:hAnsi="Freestyle Script" w:cs="Arial"/>
          <w:sz w:val="44"/>
          <w:szCs w:val="44"/>
        </w:rPr>
      </w:pPr>
      <w:r w:rsidRPr="002C4FF8">
        <w:rPr>
          <w:rFonts w:ascii="Freestyle Script" w:hAnsi="Freestyle Script" w:cs="Arial"/>
          <w:sz w:val="44"/>
          <w:szCs w:val="44"/>
          <w:highlight w:val="yellow"/>
        </w:rPr>
        <w:t>Fritz Mustermann</w:t>
      </w:r>
    </w:p>
    <w:sectPr w:rsidR="002368F0" w:rsidRPr="002368F0" w:rsidSect="00140086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134" w:right="1134" w:bottom="1134" w:left="1134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4B1169" w14:textId="77777777" w:rsidR="00B149FE" w:rsidRDefault="00B149FE">
      <w:r>
        <w:separator/>
      </w:r>
    </w:p>
  </w:endnote>
  <w:endnote w:type="continuationSeparator" w:id="0">
    <w:p w14:paraId="03536739" w14:textId="77777777" w:rsidR="00B149FE" w:rsidRDefault="00B149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A24D" w14:textId="77777777" w:rsidR="002A235C" w:rsidRDefault="002A235C" w:rsidP="002041FC">
    <w:pPr>
      <w:pStyle w:val="Fuzeile"/>
      <w:jc w:val="center"/>
    </w:pPr>
    <w:r>
      <w:rPr>
        <w:snapToGrid w:val="0"/>
      </w:rPr>
      <w:t xml:space="preserve">Seite </w:t>
    </w:r>
    <w:r>
      <w:rPr>
        <w:snapToGrid w:val="0"/>
      </w:rPr>
      <w:fldChar w:fldCharType="begin"/>
    </w:r>
    <w:r>
      <w:rPr>
        <w:snapToGrid w:val="0"/>
      </w:rPr>
      <w:instrText xml:space="preserve"> PAGE </w:instrText>
    </w:r>
    <w:r>
      <w:rPr>
        <w:snapToGrid w:val="0"/>
      </w:rPr>
      <w:fldChar w:fldCharType="separate"/>
    </w:r>
    <w:r w:rsidR="00C755C0">
      <w:rPr>
        <w:noProof/>
        <w:snapToGrid w:val="0"/>
      </w:rPr>
      <w:t>2</w:t>
    </w:r>
    <w:r>
      <w:rPr>
        <w:snapToGrid w:val="0"/>
      </w:rPr>
      <w:fldChar w:fldCharType="end"/>
    </w:r>
    <w:r>
      <w:rPr>
        <w:snapToGrid w:val="0"/>
      </w:rPr>
      <w:t xml:space="preserve"> von </w:t>
    </w:r>
    <w:r>
      <w:rPr>
        <w:snapToGrid w:val="0"/>
      </w:rPr>
      <w:fldChar w:fldCharType="begin"/>
    </w:r>
    <w:r>
      <w:rPr>
        <w:snapToGrid w:val="0"/>
      </w:rPr>
      <w:instrText xml:space="preserve"> NUMPAGES </w:instrText>
    </w:r>
    <w:r>
      <w:rPr>
        <w:snapToGrid w:val="0"/>
      </w:rPr>
      <w:fldChar w:fldCharType="separate"/>
    </w:r>
    <w:r w:rsidR="00C755C0">
      <w:rPr>
        <w:noProof/>
        <w:snapToGrid w:val="0"/>
      </w:rPr>
      <w:t>2</w:t>
    </w:r>
    <w:r>
      <w:rPr>
        <w:snapToGrid w:val="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1D5AA0" w14:textId="0C33C190" w:rsidR="004B25E1" w:rsidRDefault="002B4454">
    <w:pPr>
      <w:pStyle w:val="Fuzeile"/>
    </w:pPr>
    <w:r>
      <w:rPr>
        <w:noProof/>
      </w:rPr>
      <w:drawing>
        <wp:inline distT="0" distB="0" distL="0" distR="0" wp14:anchorId="389576D9" wp14:editId="03898121">
          <wp:extent cx="6117336" cy="539496"/>
          <wp:effectExtent l="0" t="0" r="0" b="0"/>
          <wp:docPr id="705768025" name="Grafi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5768025" name="Grafik 70576802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7336" cy="5394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7B3F82" w14:textId="77777777" w:rsidR="00B149FE" w:rsidRDefault="00B149FE">
      <w:r>
        <w:separator/>
      </w:r>
    </w:p>
  </w:footnote>
  <w:footnote w:type="continuationSeparator" w:id="0">
    <w:p w14:paraId="4D01525B" w14:textId="77777777" w:rsidR="00B149FE" w:rsidRDefault="00B149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4E5397" w14:textId="77777777" w:rsidR="002A235C" w:rsidRDefault="00DD3711" w:rsidP="007B73C3">
    <w:pPr>
      <w:pStyle w:val="Kopfzeile"/>
      <w:pBdr>
        <w:bottom w:val="single" w:sz="4" w:space="1" w:color="auto"/>
      </w:pBdr>
      <w:tabs>
        <w:tab w:val="clear" w:pos="4536"/>
        <w:tab w:val="clear" w:pos="9072"/>
        <w:tab w:val="right" w:pos="9639"/>
      </w:tabs>
      <w:spacing w:after="720"/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1" layoutInCell="0" allowOverlap="1" wp14:anchorId="5BCC8546" wp14:editId="5021A353">
              <wp:simplePos x="0" y="0"/>
              <wp:positionH relativeFrom="page">
                <wp:posOffset>215900</wp:posOffset>
              </wp:positionH>
              <wp:positionV relativeFrom="paragraph">
                <wp:posOffset>4986655</wp:posOffset>
              </wp:positionV>
              <wp:extent cx="269875" cy="0"/>
              <wp:effectExtent l="0" t="0" r="0" b="0"/>
              <wp:wrapNone/>
              <wp:docPr id="7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698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083EB03" id="Line 3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7pt,392.65pt" to="38.25pt,39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" o:allowincell="f">
              <w10:wrap anchorx="page"/>
              <w10:anchorlock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168" behindDoc="0" locked="1" layoutInCell="0" allowOverlap="1" wp14:anchorId="358386E9" wp14:editId="11DB77BB">
              <wp:simplePos x="0" y="0"/>
              <wp:positionH relativeFrom="page">
                <wp:posOffset>215900</wp:posOffset>
              </wp:positionH>
              <wp:positionV relativeFrom="paragraph">
                <wp:posOffset>3420745</wp:posOffset>
              </wp:positionV>
              <wp:extent cx="179705" cy="0"/>
              <wp:effectExtent l="0" t="0" r="0" b="0"/>
              <wp:wrapNone/>
              <wp:docPr id="6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7970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14E0A98" id="Line 2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7pt,269.35pt" to="31.15pt,26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" o:allowincell="f">
              <w10:wrap anchorx="page"/>
              <w10:anchorlock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4144" behindDoc="0" locked="1" layoutInCell="0" allowOverlap="1" wp14:anchorId="2B8D07AB" wp14:editId="5C6BF094">
              <wp:simplePos x="0" y="0"/>
              <wp:positionH relativeFrom="page">
                <wp:posOffset>215900</wp:posOffset>
              </wp:positionH>
              <wp:positionV relativeFrom="paragraph">
                <wp:posOffset>7200900</wp:posOffset>
              </wp:positionV>
              <wp:extent cx="179705" cy="0"/>
              <wp:effectExtent l="0" t="0" r="0" b="0"/>
              <wp:wrapNone/>
              <wp:docPr id="5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7970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EC45244" id="Line 1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7pt,567pt" to="31.15pt,56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" o:allowincell="f">
              <w10:wrap anchorx="page"/>
              <w10:anchorlock/>
            </v:line>
          </w:pict>
        </mc:Fallback>
      </mc:AlternateContent>
    </w:r>
    <w:r w:rsidR="002A235C">
      <w:t>Südwestdeutscher Hundesportverband</w:t>
    </w:r>
    <w:r w:rsidR="002A235C">
      <w:tab/>
    </w:r>
    <w:r w:rsidR="00C755C0">
      <w:t>Ute Weinmann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3F7D72" w14:textId="77777777" w:rsidR="002A235C" w:rsidRPr="000B7DF4" w:rsidRDefault="00092B27" w:rsidP="007479A8">
    <w:pPr>
      <w:pStyle w:val="Kopfzeile"/>
      <w:tabs>
        <w:tab w:val="clear" w:pos="4536"/>
        <w:tab w:val="clear" w:pos="9072"/>
      </w:tabs>
      <w:spacing w:after="2000"/>
      <w:ind w:right="3969"/>
      <w:rPr>
        <w:rFonts w:cs="Arial"/>
        <w:noProof/>
        <w:sz w:val="24"/>
        <w:szCs w:val="24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33F94637" wp14:editId="09ADE7EC">
          <wp:simplePos x="0" y="0"/>
          <wp:positionH relativeFrom="column">
            <wp:posOffset>4178935</wp:posOffset>
          </wp:positionH>
          <wp:positionV relativeFrom="paragraph">
            <wp:posOffset>-36195</wp:posOffset>
          </wp:positionV>
          <wp:extent cx="1873885" cy="1313180"/>
          <wp:effectExtent l="0" t="0" r="0" b="0"/>
          <wp:wrapTight wrapText="bothSides">
            <wp:wrapPolygon edited="0">
              <wp:start x="13175" y="0"/>
              <wp:lineTo x="7027" y="5640"/>
              <wp:lineTo x="1537" y="7520"/>
              <wp:lineTo x="659" y="8147"/>
              <wp:lineTo x="878" y="10654"/>
              <wp:lineTo x="0" y="13161"/>
              <wp:lineTo x="0" y="20994"/>
              <wp:lineTo x="15591" y="20994"/>
              <wp:lineTo x="21300" y="20368"/>
              <wp:lineTo x="21300" y="0"/>
              <wp:lineTo x="13175" y="0"/>
            </wp:wrapPolygon>
          </wp:wrapTight>
          <wp:docPr id="21" name="Bild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Bild 2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73885" cy="1313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D0A24">
      <w:rPr>
        <w:noProof/>
      </w:rPr>
      <w:drawing>
        <wp:anchor distT="0" distB="0" distL="114300" distR="114300" simplePos="0" relativeHeight="251660288" behindDoc="1" locked="0" layoutInCell="1" allowOverlap="1" wp14:anchorId="25D64D41" wp14:editId="295E812B">
          <wp:simplePos x="0" y="0"/>
          <wp:positionH relativeFrom="column">
            <wp:posOffset>3810</wp:posOffset>
          </wp:positionH>
          <wp:positionV relativeFrom="paragraph">
            <wp:posOffset>267970</wp:posOffset>
          </wp:positionV>
          <wp:extent cx="1657350" cy="1076960"/>
          <wp:effectExtent l="0" t="0" r="0" b="8890"/>
          <wp:wrapTight wrapText="bothSides">
            <wp:wrapPolygon edited="0">
              <wp:start x="0" y="0"/>
              <wp:lineTo x="0" y="21396"/>
              <wp:lineTo x="21352" y="21396"/>
              <wp:lineTo x="21352" y="0"/>
              <wp:lineTo x="0" y="0"/>
            </wp:wrapPolygon>
          </wp:wrapTight>
          <wp:docPr id="18" name="Bild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 descr="dhvlogo-blau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1076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D3711">
      <w:rPr>
        <w:rFonts w:cs="Arial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298E1E32" wp14:editId="4C293A42">
              <wp:simplePos x="0" y="0"/>
              <wp:positionH relativeFrom="page">
                <wp:posOffset>215900</wp:posOffset>
              </wp:positionH>
              <wp:positionV relativeFrom="paragraph">
                <wp:posOffset>5004435</wp:posOffset>
              </wp:positionV>
              <wp:extent cx="270000" cy="0"/>
              <wp:effectExtent l="0" t="0" r="15875" b="19050"/>
              <wp:wrapNone/>
              <wp:docPr id="4" name="Lin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70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4106DF0" id="Line 1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7pt,394.05pt" to="38.25pt,39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">
              <w10:wrap anchorx="page"/>
              <w10:anchorlock/>
            </v:line>
          </w:pict>
        </mc:Fallback>
      </mc:AlternateContent>
    </w:r>
    <w:r w:rsidR="00DD3711">
      <w:rPr>
        <w:rFonts w:cs="Arial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9775" behindDoc="0" locked="1" layoutInCell="1" allowOverlap="1" wp14:anchorId="64ACC480" wp14:editId="52FB4A20">
              <wp:simplePos x="0" y="0"/>
              <wp:positionH relativeFrom="page">
                <wp:posOffset>215900</wp:posOffset>
              </wp:positionH>
              <wp:positionV relativeFrom="paragraph">
                <wp:posOffset>3456305</wp:posOffset>
              </wp:positionV>
              <wp:extent cx="180000" cy="0"/>
              <wp:effectExtent l="0" t="0" r="10795" b="19050"/>
              <wp:wrapNone/>
              <wp:docPr id="3" name="Lin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74DE750" id="Line 13" o:spid="_x0000_s1026" style="position:absolute;z-index:25165977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7pt,272.15pt" to="31.15pt,27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">
              <w10:wrap anchorx="page"/>
              <w10:anchorlock/>
            </v:line>
          </w:pict>
        </mc:Fallback>
      </mc:AlternateContent>
    </w:r>
    <w:r w:rsidR="00DD3711">
      <w:rPr>
        <w:rFonts w:cs="Arial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0D578F7C" wp14:editId="73284410">
              <wp:simplePos x="0" y="0"/>
              <wp:positionH relativeFrom="page">
                <wp:posOffset>215900</wp:posOffset>
              </wp:positionH>
              <wp:positionV relativeFrom="paragraph">
                <wp:posOffset>6912610</wp:posOffset>
              </wp:positionV>
              <wp:extent cx="180000" cy="0"/>
              <wp:effectExtent l="0" t="0" r="10795" b="19050"/>
              <wp:wrapNone/>
              <wp:docPr id="2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074E462" id="Line 1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7pt,544.3pt" to="31.15pt,54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">
              <w10:wrap anchorx="page"/>
              <w10:anchorlock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2D2FBF"/>
    <w:multiLevelType w:val="hybridMultilevel"/>
    <w:tmpl w:val="4F0E3070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791751"/>
    <w:multiLevelType w:val="hybridMultilevel"/>
    <w:tmpl w:val="4B9AE1DE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86B30DC"/>
    <w:multiLevelType w:val="hybridMultilevel"/>
    <w:tmpl w:val="4F0E307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214E6D"/>
    <w:multiLevelType w:val="hybridMultilevel"/>
    <w:tmpl w:val="CE10CE8E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33F157C"/>
    <w:multiLevelType w:val="hybridMultilevel"/>
    <w:tmpl w:val="4F0E3070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8879214">
    <w:abstractNumId w:val="2"/>
  </w:num>
  <w:num w:numId="2" w16cid:durableId="1406418944">
    <w:abstractNumId w:val="0"/>
  </w:num>
  <w:num w:numId="3" w16cid:durableId="273905389">
    <w:abstractNumId w:val="4"/>
  </w:num>
  <w:num w:numId="4" w16cid:durableId="1502743320">
    <w:abstractNumId w:val="3"/>
  </w:num>
  <w:num w:numId="5" w16cid:durableId="5112632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296"/>
    <w:rsid w:val="000105DC"/>
    <w:rsid w:val="000109A5"/>
    <w:rsid w:val="00010A9A"/>
    <w:rsid w:val="000127FB"/>
    <w:rsid w:val="000444A5"/>
    <w:rsid w:val="00060F9F"/>
    <w:rsid w:val="00072BE1"/>
    <w:rsid w:val="00074111"/>
    <w:rsid w:val="0008583C"/>
    <w:rsid w:val="00092B27"/>
    <w:rsid w:val="000A51A2"/>
    <w:rsid w:val="000B7DF4"/>
    <w:rsid w:val="00100773"/>
    <w:rsid w:val="001079AD"/>
    <w:rsid w:val="0012192B"/>
    <w:rsid w:val="0012610E"/>
    <w:rsid w:val="00127A4F"/>
    <w:rsid w:val="00135CAC"/>
    <w:rsid w:val="00140086"/>
    <w:rsid w:val="00157A8A"/>
    <w:rsid w:val="001643B4"/>
    <w:rsid w:val="00174B31"/>
    <w:rsid w:val="00183007"/>
    <w:rsid w:val="00184BDD"/>
    <w:rsid w:val="00197272"/>
    <w:rsid w:val="001B75BC"/>
    <w:rsid w:val="001B7D4D"/>
    <w:rsid w:val="001C1E12"/>
    <w:rsid w:val="001D18F8"/>
    <w:rsid w:val="002041FC"/>
    <w:rsid w:val="0021793C"/>
    <w:rsid w:val="00217D5A"/>
    <w:rsid w:val="00223DDA"/>
    <w:rsid w:val="002368F0"/>
    <w:rsid w:val="00254076"/>
    <w:rsid w:val="00255BA9"/>
    <w:rsid w:val="00273D5C"/>
    <w:rsid w:val="00276520"/>
    <w:rsid w:val="00291808"/>
    <w:rsid w:val="002A235C"/>
    <w:rsid w:val="002B4454"/>
    <w:rsid w:val="002B6633"/>
    <w:rsid w:val="002C01D0"/>
    <w:rsid w:val="002C4FF8"/>
    <w:rsid w:val="002C7131"/>
    <w:rsid w:val="002D544F"/>
    <w:rsid w:val="002D7C45"/>
    <w:rsid w:val="002E117C"/>
    <w:rsid w:val="002E4CF4"/>
    <w:rsid w:val="002E5C2B"/>
    <w:rsid w:val="002F1754"/>
    <w:rsid w:val="00311223"/>
    <w:rsid w:val="003201CE"/>
    <w:rsid w:val="0032021B"/>
    <w:rsid w:val="00322E14"/>
    <w:rsid w:val="00323D98"/>
    <w:rsid w:val="0032489F"/>
    <w:rsid w:val="00325F46"/>
    <w:rsid w:val="00351514"/>
    <w:rsid w:val="0036591D"/>
    <w:rsid w:val="00365B42"/>
    <w:rsid w:val="00376858"/>
    <w:rsid w:val="003C1C5E"/>
    <w:rsid w:val="003C49BD"/>
    <w:rsid w:val="003C5BCE"/>
    <w:rsid w:val="003E54C8"/>
    <w:rsid w:val="00415A2E"/>
    <w:rsid w:val="00417B5F"/>
    <w:rsid w:val="00423E4B"/>
    <w:rsid w:val="00430019"/>
    <w:rsid w:val="0043552B"/>
    <w:rsid w:val="00441F45"/>
    <w:rsid w:val="004457B1"/>
    <w:rsid w:val="00446120"/>
    <w:rsid w:val="004525C3"/>
    <w:rsid w:val="004846CD"/>
    <w:rsid w:val="00497049"/>
    <w:rsid w:val="00497523"/>
    <w:rsid w:val="004A12CB"/>
    <w:rsid w:val="004A66AD"/>
    <w:rsid w:val="004B25E1"/>
    <w:rsid w:val="004F45F3"/>
    <w:rsid w:val="00511E07"/>
    <w:rsid w:val="0052299F"/>
    <w:rsid w:val="00525A1B"/>
    <w:rsid w:val="00554E6C"/>
    <w:rsid w:val="00572905"/>
    <w:rsid w:val="00574CA0"/>
    <w:rsid w:val="0059043D"/>
    <w:rsid w:val="005B42B9"/>
    <w:rsid w:val="005D0E3D"/>
    <w:rsid w:val="005E49FD"/>
    <w:rsid w:val="005E6E68"/>
    <w:rsid w:val="0060425E"/>
    <w:rsid w:val="006108C5"/>
    <w:rsid w:val="0063108D"/>
    <w:rsid w:val="006312DD"/>
    <w:rsid w:val="00640B45"/>
    <w:rsid w:val="00650287"/>
    <w:rsid w:val="00663C57"/>
    <w:rsid w:val="00670ACE"/>
    <w:rsid w:val="00691FCC"/>
    <w:rsid w:val="006A591D"/>
    <w:rsid w:val="006D0432"/>
    <w:rsid w:val="006D0A24"/>
    <w:rsid w:val="006D542C"/>
    <w:rsid w:val="0071670D"/>
    <w:rsid w:val="00721428"/>
    <w:rsid w:val="007244A5"/>
    <w:rsid w:val="00734252"/>
    <w:rsid w:val="00744C21"/>
    <w:rsid w:val="007479A8"/>
    <w:rsid w:val="0075398D"/>
    <w:rsid w:val="007654AC"/>
    <w:rsid w:val="0079243D"/>
    <w:rsid w:val="00792E26"/>
    <w:rsid w:val="007A3158"/>
    <w:rsid w:val="007B73C3"/>
    <w:rsid w:val="007B7F8B"/>
    <w:rsid w:val="007C4CD9"/>
    <w:rsid w:val="007D4401"/>
    <w:rsid w:val="007D74B4"/>
    <w:rsid w:val="007E53F3"/>
    <w:rsid w:val="007E629E"/>
    <w:rsid w:val="007F2D07"/>
    <w:rsid w:val="00825A96"/>
    <w:rsid w:val="00875C88"/>
    <w:rsid w:val="0088617D"/>
    <w:rsid w:val="00896FFB"/>
    <w:rsid w:val="008A4CE2"/>
    <w:rsid w:val="008C7265"/>
    <w:rsid w:val="008D64F6"/>
    <w:rsid w:val="008F15D5"/>
    <w:rsid w:val="008F3151"/>
    <w:rsid w:val="008F56DF"/>
    <w:rsid w:val="0091080C"/>
    <w:rsid w:val="00911916"/>
    <w:rsid w:val="00914CED"/>
    <w:rsid w:val="00920BB7"/>
    <w:rsid w:val="009230C1"/>
    <w:rsid w:val="009308D3"/>
    <w:rsid w:val="00937296"/>
    <w:rsid w:val="00947F14"/>
    <w:rsid w:val="009530DD"/>
    <w:rsid w:val="00991EF5"/>
    <w:rsid w:val="009A4C50"/>
    <w:rsid w:val="009A7420"/>
    <w:rsid w:val="009B2555"/>
    <w:rsid w:val="009C07D9"/>
    <w:rsid w:val="009D1EF6"/>
    <w:rsid w:val="009E2017"/>
    <w:rsid w:val="009E55CB"/>
    <w:rsid w:val="009E5D20"/>
    <w:rsid w:val="009F4937"/>
    <w:rsid w:val="00A16455"/>
    <w:rsid w:val="00A16A6E"/>
    <w:rsid w:val="00A43506"/>
    <w:rsid w:val="00A53DFC"/>
    <w:rsid w:val="00A56B7E"/>
    <w:rsid w:val="00A60EBD"/>
    <w:rsid w:val="00A6470E"/>
    <w:rsid w:val="00A83C61"/>
    <w:rsid w:val="00A874A1"/>
    <w:rsid w:val="00A932E8"/>
    <w:rsid w:val="00A957E2"/>
    <w:rsid w:val="00AB03B8"/>
    <w:rsid w:val="00AB0C26"/>
    <w:rsid w:val="00AB6810"/>
    <w:rsid w:val="00AC449D"/>
    <w:rsid w:val="00AC6747"/>
    <w:rsid w:val="00AE12CB"/>
    <w:rsid w:val="00B0777A"/>
    <w:rsid w:val="00B149FE"/>
    <w:rsid w:val="00B2669A"/>
    <w:rsid w:val="00B34244"/>
    <w:rsid w:val="00B42E79"/>
    <w:rsid w:val="00B66786"/>
    <w:rsid w:val="00B86EB8"/>
    <w:rsid w:val="00B87486"/>
    <w:rsid w:val="00BB5846"/>
    <w:rsid w:val="00BC394B"/>
    <w:rsid w:val="00BE3940"/>
    <w:rsid w:val="00BE615A"/>
    <w:rsid w:val="00C0505F"/>
    <w:rsid w:val="00C07196"/>
    <w:rsid w:val="00C12953"/>
    <w:rsid w:val="00C14556"/>
    <w:rsid w:val="00C228AA"/>
    <w:rsid w:val="00C30A1F"/>
    <w:rsid w:val="00C42A02"/>
    <w:rsid w:val="00C52F2C"/>
    <w:rsid w:val="00C60841"/>
    <w:rsid w:val="00C611EB"/>
    <w:rsid w:val="00C70094"/>
    <w:rsid w:val="00C755C0"/>
    <w:rsid w:val="00C97754"/>
    <w:rsid w:val="00CB13FF"/>
    <w:rsid w:val="00CB731D"/>
    <w:rsid w:val="00CF1DE7"/>
    <w:rsid w:val="00CF51E3"/>
    <w:rsid w:val="00D045A7"/>
    <w:rsid w:val="00D10E9C"/>
    <w:rsid w:val="00D10FE2"/>
    <w:rsid w:val="00D1375F"/>
    <w:rsid w:val="00D17B1D"/>
    <w:rsid w:val="00D212F8"/>
    <w:rsid w:val="00D231E2"/>
    <w:rsid w:val="00D248D2"/>
    <w:rsid w:val="00D271D2"/>
    <w:rsid w:val="00D32493"/>
    <w:rsid w:val="00D83578"/>
    <w:rsid w:val="00D8523F"/>
    <w:rsid w:val="00D9113B"/>
    <w:rsid w:val="00D940C4"/>
    <w:rsid w:val="00DC06DD"/>
    <w:rsid w:val="00DC18A4"/>
    <w:rsid w:val="00DC24EF"/>
    <w:rsid w:val="00DC24FC"/>
    <w:rsid w:val="00DD3711"/>
    <w:rsid w:val="00DD66C7"/>
    <w:rsid w:val="00E06172"/>
    <w:rsid w:val="00E15869"/>
    <w:rsid w:val="00E247AE"/>
    <w:rsid w:val="00E329F7"/>
    <w:rsid w:val="00E548F0"/>
    <w:rsid w:val="00E620CC"/>
    <w:rsid w:val="00E7622E"/>
    <w:rsid w:val="00E77CA1"/>
    <w:rsid w:val="00E83D2D"/>
    <w:rsid w:val="00E974A5"/>
    <w:rsid w:val="00EA44F7"/>
    <w:rsid w:val="00EC18C9"/>
    <w:rsid w:val="00EF0BFA"/>
    <w:rsid w:val="00F1039C"/>
    <w:rsid w:val="00F460C6"/>
    <w:rsid w:val="00FB624C"/>
    <w:rsid w:val="00FC0E57"/>
    <w:rsid w:val="00FC6D7A"/>
    <w:rsid w:val="00FD1212"/>
    <w:rsid w:val="00FD2CFF"/>
    <w:rsid w:val="00FD3628"/>
    <w:rsid w:val="00FF6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B829909"/>
  <w15:docId w15:val="{F3B5D327-16AE-4569-850B-18C4A820D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Arial Narrow" w:hAnsi="Arial Narrow"/>
      <w:sz w:val="16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Hyperlink">
    <w:name w:val="Hyperlink"/>
    <w:rPr>
      <w:color w:val="0000FF"/>
      <w:u w:val="single"/>
    </w:rPr>
  </w:style>
  <w:style w:type="table" w:styleId="Tabellenraster">
    <w:name w:val="Table Grid"/>
    <w:basedOn w:val="NormaleTabelle"/>
    <w:rsid w:val="002E11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Link">
    <w:name w:val="FollowedHyperlink"/>
    <w:rsid w:val="005D0E3D"/>
    <w:rPr>
      <w:color w:val="800080"/>
      <w:u w:val="single"/>
    </w:rPr>
  </w:style>
  <w:style w:type="paragraph" w:styleId="Sprechblasentext">
    <w:name w:val="Balloon Text"/>
    <w:basedOn w:val="Standard"/>
    <w:semiHidden/>
    <w:rsid w:val="00AB0C26"/>
    <w:rPr>
      <w:rFonts w:ascii="Tahoma" w:hAnsi="Tahoma" w:cs="Tahoma"/>
      <w:sz w:val="16"/>
      <w:szCs w:val="16"/>
    </w:rPr>
  </w:style>
  <w:style w:type="character" w:styleId="Kommentarzeichen">
    <w:name w:val="annotation reference"/>
    <w:semiHidden/>
    <w:rsid w:val="00AC449D"/>
    <w:rPr>
      <w:sz w:val="16"/>
      <w:szCs w:val="16"/>
    </w:rPr>
  </w:style>
  <w:style w:type="paragraph" w:styleId="Kommentartext">
    <w:name w:val="annotation text"/>
    <w:basedOn w:val="Standard"/>
    <w:semiHidden/>
    <w:rsid w:val="00AC449D"/>
  </w:style>
  <w:style w:type="paragraph" w:styleId="Kommentarthema">
    <w:name w:val="annotation subject"/>
    <w:basedOn w:val="Kommentartext"/>
    <w:next w:val="Kommentartext"/>
    <w:semiHidden/>
    <w:rsid w:val="00AC449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918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9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Kaspar\Anwendungsdaten\Microsoft\Vorlagen\swhv\briefkopfswhv-gr&#252;n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DEAB49-39DC-4BF6-BAFB-90854EDA2E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briefkopfswhv-grün</Template>
  <TotalTime>0</TotalTime>
  <Pages>1</Pages>
  <Words>48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privat</Company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Kaspar</dc:creator>
  <cp:lastModifiedBy>Grzegorzek, Frank</cp:lastModifiedBy>
  <cp:revision>3</cp:revision>
  <cp:lastPrinted>2025-10-08T13:51:00Z</cp:lastPrinted>
  <dcterms:created xsi:type="dcterms:W3CDTF">2026-01-05T13:13:00Z</dcterms:created>
  <dcterms:modified xsi:type="dcterms:W3CDTF">2026-01-19T18:02:00Z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